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41"/>
        <w:tblW w:w="0" w:type="auto"/>
        <w:tblLook w:val="0600" w:firstRow="0" w:lastRow="0" w:firstColumn="0" w:lastColumn="0" w:noHBand="1" w:noVBand="1"/>
      </w:tblPr>
      <w:tblGrid>
        <w:gridCol w:w="6930"/>
        <w:gridCol w:w="2526"/>
      </w:tblGrid>
      <w:tr w:rsidR="006A61D1" w:rsidRPr="002512C8" w14:paraId="328B58AF" w14:textId="77777777" w:rsidTr="006A61D1">
        <w:trPr>
          <w:trHeight w:val="1728"/>
        </w:trPr>
        <w:tc>
          <w:tcPr>
            <w:tcW w:w="6930" w:type="dxa"/>
            <w:vAlign w:val="center"/>
          </w:tcPr>
          <w:p w14:paraId="42DCE382" w14:textId="68DF2E91" w:rsidR="00E3286D" w:rsidRPr="00944B5C" w:rsidRDefault="009679F6" w:rsidP="006A61D1">
            <w:pPr>
              <w:pStyle w:val="Titel"/>
              <w:rPr>
                <w:rFonts w:asciiTheme="majorHAnsi" w:hAnsiTheme="majorHAnsi"/>
              </w:rPr>
            </w:pPr>
            <w:r w:rsidRPr="00944B5C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Datenerfassung für den Kleintiernotdienst</w:t>
            </w:r>
            <w:r w:rsidR="0065295E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202</w:t>
            </w:r>
            <w:r w:rsidR="00831713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2526" w:type="dxa"/>
            <w:vAlign w:val="center"/>
          </w:tcPr>
          <w:p w14:paraId="2F10CCBE" w14:textId="41BD26A6" w:rsidR="00E3286D" w:rsidRPr="002512C8" w:rsidRDefault="006A61D1" w:rsidP="006A61D1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0808513" wp14:editId="3699EAFE">
                  <wp:extent cx="1466850" cy="1295718"/>
                  <wp:effectExtent l="0" t="0" r="0" b="0"/>
                  <wp:docPr id="1" name="Bild 1" descr="Tierärztekammer Schleswig-Hol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erärztekammer Schleswig-Hol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32" cy="13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60C3D" w14:textId="77777777" w:rsidR="00E3286D" w:rsidRDefault="00E3286D" w:rsidP="003B49EC"/>
    <w:p w14:paraId="4DD58A05" w14:textId="77777777" w:rsidR="006A61D1" w:rsidRDefault="006A61D1" w:rsidP="006A61D1"/>
    <w:p w14:paraId="1E3386B6" w14:textId="77777777" w:rsidR="00944B5C" w:rsidRDefault="00944B5C" w:rsidP="00944B5C"/>
    <w:p w14:paraId="7CA051C1" w14:textId="2327E53A" w:rsidR="00E3286D" w:rsidRPr="001265B5" w:rsidRDefault="00E3286D" w:rsidP="00FD35A6">
      <w:pPr>
        <w:pStyle w:val="berschrift1"/>
      </w:pPr>
    </w:p>
    <w:p w14:paraId="7C0203C3" w14:textId="0096982F" w:rsidR="00555D29" w:rsidRDefault="00555D29" w:rsidP="00555D29">
      <w:pPr>
        <w:tabs>
          <w:tab w:val="left" w:pos="3119"/>
          <w:tab w:val="left" w:pos="3261"/>
        </w:tabs>
      </w:pPr>
      <w:bookmarkStart w:id="0" w:name="_Hlk168482887"/>
    </w:p>
    <w:p w14:paraId="6C301657" w14:textId="0CD2593B" w:rsidR="00555D29" w:rsidRPr="006C2A38" w:rsidRDefault="00555D29" w:rsidP="00555D29">
      <w:pPr>
        <w:tabs>
          <w:tab w:val="left" w:pos="3119"/>
          <w:tab w:val="left" w:pos="3261"/>
        </w:tabs>
        <w:rPr>
          <w:sz w:val="32"/>
          <w:szCs w:val="32"/>
        </w:rPr>
      </w:pPr>
      <w:r>
        <w:t>Geben Sie bitte nachfolgend an:</w:t>
      </w:r>
      <w:r w:rsidR="002E1C6B">
        <w:t xml:space="preserve">                               </w:t>
      </w:r>
      <w:r w:rsidR="002E1C6B">
        <w:tab/>
      </w:r>
      <w:r w:rsidR="006C2A38">
        <w:tab/>
      </w:r>
      <w:r w:rsidR="006C2A38">
        <w:tab/>
      </w:r>
      <w:r w:rsidR="002E1C6B" w:rsidRPr="006C2A38">
        <w:rPr>
          <w:rFonts w:ascii="Comic Sans MS" w:hAnsi="Comic Sans MS" w:cs="Dreaming Outloud Pro"/>
          <w:b/>
          <w:bCs/>
          <w:color w:val="EE0000"/>
          <w:sz w:val="34"/>
          <w:szCs w:val="34"/>
          <w:u w:val="single"/>
        </w:rPr>
        <w:t>Abgabefrist</w:t>
      </w:r>
      <w:r w:rsidR="002E1C6B" w:rsidRPr="006C2A38">
        <w:rPr>
          <w:rFonts w:ascii="Comic Sans MS" w:hAnsi="Comic Sans MS" w:cs="Dreaming Outloud Pro"/>
          <w:b/>
          <w:bCs/>
          <w:i/>
          <w:iCs/>
          <w:color w:val="EE0000"/>
          <w:sz w:val="34"/>
          <w:szCs w:val="34"/>
          <w:u w:val="single"/>
        </w:rPr>
        <w:t xml:space="preserve"> 15.09.202</w:t>
      </w:r>
      <w:r w:rsidR="00831713">
        <w:rPr>
          <w:rFonts w:ascii="Comic Sans MS" w:hAnsi="Comic Sans MS" w:cs="Dreaming Outloud Pro"/>
          <w:b/>
          <w:bCs/>
          <w:i/>
          <w:iCs/>
          <w:color w:val="EE0000"/>
          <w:sz w:val="34"/>
          <w:szCs w:val="34"/>
          <w:u w:val="single"/>
        </w:rPr>
        <w:t>6</w:t>
      </w:r>
    </w:p>
    <w:p w14:paraId="46F5CC86" w14:textId="6B7E51B7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 xml:space="preserve">er ist </w:t>
      </w:r>
      <w:r w:rsidR="005D2B06" w:rsidRPr="008C5280">
        <w:rPr>
          <w:rFonts w:asciiTheme="minorHAnsi" w:hAnsiTheme="minorHAnsi"/>
          <w:sz w:val="22"/>
          <w:szCs w:val="22"/>
        </w:rPr>
        <w:t>Inhaber:</w:t>
      </w:r>
      <w:r w:rsidR="005D2B06">
        <w:rPr>
          <w:rFonts w:asciiTheme="minorHAnsi" w:hAnsiTheme="minorHAnsi"/>
          <w:sz w:val="22"/>
          <w:szCs w:val="22"/>
        </w:rPr>
        <w:t xml:space="preserve"> </w:t>
      </w:r>
      <w:r w:rsidR="005D2B06" w:rsidRPr="008C5280">
        <w:rPr>
          <w:rFonts w:asciiTheme="minorHAnsi" w:hAnsiTheme="minorHAnsi"/>
          <w:sz w:val="22"/>
          <w:szCs w:val="22"/>
        </w:rPr>
        <w:t>in</w:t>
      </w:r>
      <w:r w:rsidRPr="008C5280">
        <w:rPr>
          <w:rFonts w:asciiTheme="minorHAnsi" w:hAnsiTheme="minorHAnsi"/>
          <w:sz w:val="22"/>
          <w:szCs w:val="22"/>
        </w:rPr>
        <w:t>?</w:t>
      </w:r>
    </w:p>
    <w:p w14:paraId="5C384060" w14:textId="31C9FAA1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>er ist bei Ihnen tierärztlich angestellt?</w:t>
      </w:r>
    </w:p>
    <w:p w14:paraId="1E4D05F1" w14:textId="0F7A590F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 viele</w:t>
      </w:r>
      <w:r w:rsidRPr="008C5280">
        <w:rPr>
          <w:rFonts w:asciiTheme="minorHAnsi" w:hAnsiTheme="minorHAnsi"/>
          <w:sz w:val="22"/>
          <w:szCs w:val="22"/>
        </w:rPr>
        <w:t xml:space="preserve"> kleintierärztliche Wochenarbeitsstunden (auch </w:t>
      </w:r>
      <w:r w:rsidR="005D2B06" w:rsidRPr="008C5280">
        <w:rPr>
          <w:rFonts w:asciiTheme="minorHAnsi" w:hAnsiTheme="minorHAnsi"/>
          <w:sz w:val="22"/>
          <w:szCs w:val="22"/>
        </w:rPr>
        <w:t>Inhaber</w:t>
      </w:r>
      <w:r w:rsidR="005D2B06">
        <w:rPr>
          <w:rFonts w:asciiTheme="minorHAnsi" w:hAnsiTheme="minorHAnsi"/>
          <w:sz w:val="22"/>
          <w:szCs w:val="22"/>
        </w:rPr>
        <w:t xml:space="preserve">: </w:t>
      </w:r>
      <w:r w:rsidR="005D2B06" w:rsidRPr="008C5280">
        <w:rPr>
          <w:rFonts w:asciiTheme="minorHAnsi" w:hAnsiTheme="minorHAnsi"/>
          <w:sz w:val="22"/>
          <w:szCs w:val="22"/>
        </w:rPr>
        <w:t>innen</w:t>
      </w:r>
      <w:r w:rsidRPr="008C5280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>entfallen auf die Personen?</w:t>
      </w:r>
    </w:p>
    <w:p w14:paraId="47B1EA06" w14:textId="393ED2C0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Über welche E-Mail-Adresse soll auf das Programm zugegriffen werden?</w:t>
      </w:r>
    </w:p>
    <w:bookmarkEnd w:id="0" w:displacedByCustomXml="next"/>
    <w:sdt>
      <w:sdtPr>
        <w:id w:val="831874971"/>
        <w:placeholder>
          <w:docPart w:val="26BFE3F1D9AF474DB55DCA13302EE005"/>
        </w:placeholder>
        <w:temporary/>
        <w:showingPlcHdr/>
        <w15:appearance w15:val="hidden"/>
      </w:sdtPr>
      <w:sdtEndPr/>
      <w:sdtContent>
        <w:p w14:paraId="55EBB6E6" w14:textId="77777777" w:rsidR="00FD35A6" w:rsidRPr="001265B5" w:rsidRDefault="00FD35A6" w:rsidP="00FD35A6">
          <w:pPr>
            <w:pStyle w:val="berschrift1"/>
          </w:pPr>
          <w:r w:rsidRPr="00A9030C">
            <w:rPr>
              <w:b w:val="0"/>
              <w:color w:val="000000" w:themeColor="text1"/>
              <w:sz w:val="28"/>
              <w:szCs w:val="28"/>
              <w:lang w:bidi="de-DE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Informationen zur Praxis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96"/>
        <w:gridCol w:w="4039"/>
        <w:gridCol w:w="1206"/>
        <w:gridCol w:w="3803"/>
      </w:tblGrid>
      <w:tr w:rsidR="006A61D1" w:rsidRPr="001265B5" w14:paraId="336E2A20" w14:textId="77777777" w:rsidTr="00D3623D">
        <w:trPr>
          <w:trHeight w:val="778"/>
        </w:trPr>
        <w:tc>
          <w:tcPr>
            <w:tcW w:w="1696" w:type="dxa"/>
          </w:tcPr>
          <w:p w14:paraId="4ED4874C" w14:textId="529A3A0A" w:rsidR="006A61D1" w:rsidRPr="001265B5" w:rsidRDefault="006A61D1" w:rsidP="00FD35A6">
            <w:pPr>
              <w:pStyle w:val="Beschriftungen"/>
            </w:pPr>
            <w:r w:rsidRPr="001265B5">
              <w:t>Praxisname</w:t>
            </w:r>
          </w:p>
        </w:tc>
        <w:tc>
          <w:tcPr>
            <w:tcW w:w="4039" w:type="dxa"/>
            <w:shd w:val="clear" w:color="auto" w:fill="FFFFFF" w:themeFill="background1"/>
          </w:tcPr>
          <w:p w14:paraId="4A573E1C" w14:textId="77777777" w:rsidR="006A61D1" w:rsidRPr="001265B5" w:rsidRDefault="006A61D1" w:rsidP="00FD35A6"/>
        </w:tc>
        <w:tc>
          <w:tcPr>
            <w:tcW w:w="1206" w:type="dxa"/>
          </w:tcPr>
          <w:p w14:paraId="4E2141DD" w14:textId="754FBD07" w:rsidR="006A61D1" w:rsidRPr="001265B5" w:rsidRDefault="006A61D1" w:rsidP="009679F6">
            <w:pPr>
              <w:pStyle w:val="Beschriftungen"/>
            </w:pPr>
            <w:r w:rsidRPr="001265B5">
              <w:t>Adresse</w:t>
            </w:r>
          </w:p>
        </w:tc>
        <w:tc>
          <w:tcPr>
            <w:tcW w:w="3803" w:type="dxa"/>
            <w:shd w:val="clear" w:color="auto" w:fill="FFFFFF" w:themeFill="background1"/>
          </w:tcPr>
          <w:p w14:paraId="6CE8A0D0" w14:textId="77777777" w:rsidR="006A61D1" w:rsidRPr="001265B5" w:rsidRDefault="006A61D1" w:rsidP="00FD35A6"/>
        </w:tc>
      </w:tr>
      <w:tr w:rsidR="00FD35A6" w:rsidRPr="001265B5" w14:paraId="45D3E76C" w14:textId="77777777" w:rsidTr="006A61D1">
        <w:tc>
          <w:tcPr>
            <w:tcW w:w="1696" w:type="dxa"/>
          </w:tcPr>
          <w:p w14:paraId="0D632EDA" w14:textId="67A8D17A" w:rsidR="00FD35A6" w:rsidRPr="001265B5" w:rsidRDefault="009679F6" w:rsidP="00FD35A6">
            <w:pPr>
              <w:pStyle w:val="Beschriftungen"/>
            </w:pPr>
            <w:r w:rsidRPr="001265B5">
              <w:t>Inhaber</w:t>
            </w:r>
          </w:p>
        </w:tc>
        <w:tc>
          <w:tcPr>
            <w:tcW w:w="4039" w:type="dxa"/>
            <w:shd w:val="clear" w:color="auto" w:fill="FFFFFF" w:themeFill="background1"/>
          </w:tcPr>
          <w:p w14:paraId="31091652" w14:textId="77777777" w:rsidR="00FD35A6" w:rsidRPr="001265B5" w:rsidRDefault="00FD35A6" w:rsidP="00FD35A6"/>
        </w:tc>
        <w:tc>
          <w:tcPr>
            <w:tcW w:w="1206" w:type="dxa"/>
          </w:tcPr>
          <w:p w14:paraId="44AA1950" w14:textId="08572C19" w:rsidR="00FD35A6" w:rsidRPr="001265B5" w:rsidRDefault="009679F6" w:rsidP="00FD35A6">
            <w:pPr>
              <w:pStyle w:val="Beschriftungen"/>
            </w:pPr>
            <w:r w:rsidRPr="001265B5">
              <w:t>Telefon</w:t>
            </w:r>
          </w:p>
        </w:tc>
        <w:tc>
          <w:tcPr>
            <w:tcW w:w="3803" w:type="dxa"/>
            <w:shd w:val="clear" w:color="auto" w:fill="FFFFFF" w:themeFill="background1"/>
          </w:tcPr>
          <w:p w14:paraId="4C99DD84" w14:textId="77777777" w:rsidR="00FD35A6" w:rsidRPr="001265B5" w:rsidRDefault="00FD35A6" w:rsidP="00FD35A6"/>
        </w:tc>
      </w:tr>
      <w:tr w:rsidR="00944B5C" w:rsidRPr="001265B5" w14:paraId="09F9A427" w14:textId="77777777" w:rsidTr="006A61D1">
        <w:tc>
          <w:tcPr>
            <w:tcW w:w="1696" w:type="dxa"/>
          </w:tcPr>
          <w:p w14:paraId="6D61E53C" w14:textId="4D310E8B" w:rsidR="00FD35A6" w:rsidRPr="001265B5" w:rsidRDefault="006A61D1" w:rsidP="00FD35A6">
            <w:pPr>
              <w:pStyle w:val="Beschriftungen"/>
            </w:pPr>
            <w:r w:rsidRPr="001265B5">
              <w:t>E-Mail-Adresse</w:t>
            </w:r>
          </w:p>
        </w:tc>
        <w:tc>
          <w:tcPr>
            <w:tcW w:w="4039" w:type="dxa"/>
            <w:shd w:val="clear" w:color="auto" w:fill="FFFFFF" w:themeFill="background1"/>
          </w:tcPr>
          <w:p w14:paraId="5FA4282E" w14:textId="77777777" w:rsidR="00FD35A6" w:rsidRPr="001265B5" w:rsidRDefault="00FD35A6" w:rsidP="00FD35A6"/>
        </w:tc>
        <w:tc>
          <w:tcPr>
            <w:tcW w:w="1206" w:type="dxa"/>
          </w:tcPr>
          <w:p w14:paraId="37A65071" w14:textId="0E0FD5BB" w:rsidR="00FD35A6" w:rsidRPr="001265B5" w:rsidRDefault="009679F6" w:rsidP="00FD35A6">
            <w:pPr>
              <w:pStyle w:val="Beschriftungen"/>
            </w:pPr>
            <w:r w:rsidRPr="001265B5">
              <w:t>Fax</w:t>
            </w:r>
          </w:p>
        </w:tc>
        <w:tc>
          <w:tcPr>
            <w:tcW w:w="3803" w:type="dxa"/>
            <w:shd w:val="clear" w:color="auto" w:fill="FFFFFF" w:themeFill="background1"/>
          </w:tcPr>
          <w:p w14:paraId="0268CFD4" w14:textId="77777777" w:rsidR="00FD35A6" w:rsidRPr="001265B5" w:rsidRDefault="00FD35A6" w:rsidP="00FD35A6"/>
        </w:tc>
      </w:tr>
    </w:tbl>
    <w:p w14:paraId="7FA8FF2A" w14:textId="64790858" w:rsidR="009679F6" w:rsidRPr="00A9030C" w:rsidRDefault="009679F6" w:rsidP="00FD35A6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Auflistung der angestellten </w:t>
      </w:r>
      <w:proofErr w:type="spellStart"/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Tierärzt</w:t>
      </w:r>
      <w:proofErr w:type="spellEnd"/>
      <w:r w:rsidR="009721E4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E573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</w:t>
      </w: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nnen</w:t>
      </w:r>
      <w:r w:rsidR="00D3623D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der </w:t>
      </w:r>
      <w:r w:rsidR="005D2B06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Inhaber: innen</w:t>
      </w:r>
    </w:p>
    <w:tbl>
      <w:tblPr>
        <w:tblStyle w:val="ffnungszeiten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964"/>
        <w:gridCol w:w="2410"/>
        <w:gridCol w:w="4399"/>
      </w:tblGrid>
      <w:tr w:rsidR="009679F6" w:rsidRPr="001265B5" w14:paraId="65555BAF" w14:textId="77777777" w:rsidTr="00555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4" w:type="dxa"/>
            <w:tcBorders>
              <w:bottom w:val="single" w:sz="4" w:space="0" w:color="auto"/>
            </w:tcBorders>
          </w:tcPr>
          <w:p w14:paraId="6F70116D" w14:textId="0D557ECC" w:rsidR="009679F6" w:rsidRPr="001265B5" w:rsidRDefault="009679F6" w:rsidP="00FA3EB3">
            <w:pPr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95974CA" w14:textId="315EF5AC" w:rsidR="009679F6" w:rsidRPr="001265B5" w:rsidRDefault="00555D29" w:rsidP="00FD35A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Bemerkung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14:paraId="65AFC29D" w14:textId="2F750645" w:rsidR="009679F6" w:rsidRPr="001265B5" w:rsidRDefault="009679F6" w:rsidP="009679F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Wochenarbeitsstunden</w:t>
            </w:r>
            <w:r w:rsidR="0065295E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Kleintiere</w:t>
            </w:r>
          </w:p>
        </w:tc>
      </w:tr>
      <w:tr w:rsidR="009679F6" w:rsidRPr="001265B5" w14:paraId="0CBCFA87" w14:textId="77777777" w:rsidTr="00555D29">
        <w:trPr>
          <w:trHeight w:val="360"/>
        </w:trPr>
        <w:tc>
          <w:tcPr>
            <w:tcW w:w="3964" w:type="dxa"/>
            <w:shd w:val="clear" w:color="auto" w:fill="FFFFFF" w:themeFill="background1"/>
            <w:vAlign w:val="center"/>
          </w:tcPr>
          <w:p w14:paraId="16AB4123" w14:textId="6CF4DB6D" w:rsidR="009679F6" w:rsidRPr="00555D29" w:rsidRDefault="009679F6" w:rsidP="00232876"/>
        </w:tc>
        <w:tc>
          <w:tcPr>
            <w:tcW w:w="2410" w:type="dxa"/>
            <w:shd w:val="clear" w:color="auto" w:fill="FFFFFF" w:themeFill="background1"/>
            <w:vAlign w:val="center"/>
          </w:tcPr>
          <w:p w14:paraId="42EE9928" w14:textId="77777777" w:rsidR="009679F6" w:rsidRPr="00555D29" w:rsidRDefault="009679F6" w:rsidP="00687CFB"/>
        </w:tc>
        <w:tc>
          <w:tcPr>
            <w:tcW w:w="4399" w:type="dxa"/>
            <w:shd w:val="clear" w:color="auto" w:fill="FFFFFF" w:themeFill="background1"/>
          </w:tcPr>
          <w:p w14:paraId="3B409D5F" w14:textId="53E9E0A3" w:rsidR="009679F6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703EACB6" w14:textId="1B810C6D" w:rsidR="007B3107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3238F2D" w14:textId="65FF9A18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38EF263B" w14:textId="556F47B1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52C55A9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54BEA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E0A61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0F1D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0079E32E" w14:textId="4A4B1E4C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F0CFFAD" w14:textId="0778E5C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0B970E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65BA9524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EF9C8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128C7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2619D5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24B9E6EA" w14:textId="0294897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0ADC7421" w14:textId="5D6F016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465FD6A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8CE2CF6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86310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D469C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ABACB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482CDBC8" w14:textId="21C0C40D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BF85FEB" w14:textId="7CF74DE0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0284B98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76F4CB1B" w14:textId="77777777" w:rsidTr="00555D29">
        <w:trPr>
          <w:trHeight w:val="360"/>
        </w:trPr>
        <w:tc>
          <w:tcPr>
            <w:tcW w:w="3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9FA6B2" w14:textId="77777777" w:rsidR="007B3107" w:rsidRPr="00555D29" w:rsidRDefault="007B3107" w:rsidP="008C2DFB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CAD686" w14:textId="77777777" w:rsidR="007B3107" w:rsidRPr="00555D29" w:rsidRDefault="007B3107" w:rsidP="008C2DFB"/>
        </w:tc>
        <w:tc>
          <w:tcPr>
            <w:tcW w:w="4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94C70C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1DA4CE49" w14:textId="5717DE01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68A7F77" w14:textId="24FE0BD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A48D3DF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65295E" w:rsidRPr="001265B5" w14:paraId="20975D88" w14:textId="77777777" w:rsidTr="0065295E">
        <w:trPr>
          <w:trHeight w:val="18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909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864E2DA" w14:textId="479D877B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315F9CF0" w14:textId="70480D9C" w:rsidR="0065295E" w:rsidRPr="00CF3F9C" w:rsidRDefault="0065295E" w:rsidP="00687CFB">
            <w:r w:rsidRPr="00CF3F9C">
              <w:t>Für das Dienstjahr 202</w:t>
            </w:r>
            <w:r w:rsidR="00831713">
              <w:t>7</w:t>
            </w:r>
            <w:r w:rsidRPr="00CF3F9C">
              <w:t xml:space="preserve"> haben Sie </w:t>
            </w:r>
            <w:r w:rsidR="00831713">
              <w:t xml:space="preserve">wieder </w:t>
            </w:r>
            <w:r w:rsidRPr="00CF3F9C">
              <w:t xml:space="preserve">die Möglichkeit zwischen 24h Diensten </w:t>
            </w:r>
            <w:r w:rsidR="009721E4">
              <w:t>und</w:t>
            </w:r>
            <w:r w:rsidRPr="00CF3F9C">
              <w:t xml:space="preserve"> 8h Diensten zu wählen. </w:t>
            </w:r>
            <w:r w:rsidR="00831713" w:rsidRPr="00831713">
              <w:rPr>
                <w:u w:val="single"/>
              </w:rPr>
              <w:t>Die Wahl geben Sie bitte direkt im Programm unter „Wünsche“ an.</w:t>
            </w:r>
            <w:r w:rsidR="00CF3F9C" w:rsidRPr="00CF3F9C">
              <w:t xml:space="preserve"> Sie müssen sich für </w:t>
            </w:r>
            <w:r w:rsidR="00CF3F9C" w:rsidRPr="00CF3F9C">
              <w:rPr>
                <w:b/>
                <w:bCs/>
              </w:rPr>
              <w:t>eine</w:t>
            </w:r>
            <w:r w:rsidR="00CF3F9C" w:rsidRPr="00CF3F9C">
              <w:t xml:space="preserve"> Option entscheiden. Ein Wechsel innerhalb des Jahres ist nicht möglich.</w:t>
            </w:r>
          </w:p>
          <w:p w14:paraId="1E5ED269" w14:textId="77777777" w:rsidR="00CF3F9C" w:rsidRPr="00CF3F9C" w:rsidRDefault="00CF3F9C" w:rsidP="00687CFB">
            <w:pPr>
              <w:rPr>
                <w:sz w:val="24"/>
                <w:szCs w:val="24"/>
              </w:rPr>
            </w:pPr>
          </w:p>
          <w:p w14:paraId="384CADF2" w14:textId="4CE6E84E" w:rsidR="00CF3F9C" w:rsidRPr="00CF3F9C" w:rsidRDefault="00CF3F9C" w:rsidP="00CF3F9C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24h Dienste</w:t>
            </w:r>
          </w:p>
          <w:p w14:paraId="0B52AB69" w14:textId="77777777" w:rsidR="00CF3F9C" w:rsidRPr="00CF3F9C" w:rsidRDefault="00CF3F9C" w:rsidP="00CF3F9C"/>
          <w:p w14:paraId="6BDCA2D6" w14:textId="27F8A729" w:rsidR="0065295E" w:rsidRPr="00CF3F9C" w:rsidRDefault="00CF3F9C" w:rsidP="0065295E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8h Dienste</w:t>
            </w:r>
          </w:p>
          <w:p w14:paraId="48AE3DF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F8B501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69A5F83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</w:tc>
      </w:tr>
    </w:tbl>
    <w:tbl>
      <w:tblPr>
        <w:tblW w:w="10773" w:type="dxa"/>
        <w:tblInd w:w="-5" w:type="dxa"/>
        <w:tblLook w:val="0600" w:firstRow="0" w:lastRow="0" w:firstColumn="0" w:lastColumn="0" w:noHBand="1" w:noVBand="1"/>
      </w:tblPr>
      <w:tblGrid>
        <w:gridCol w:w="1832"/>
        <w:gridCol w:w="2888"/>
        <w:gridCol w:w="6053"/>
      </w:tblGrid>
      <w:tr w:rsidR="0065295E" w:rsidRPr="001265B5" w14:paraId="11662D37" w14:textId="381CADF1" w:rsidTr="00A9030C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A93A" w14:textId="72F4711F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0856" w14:textId="05C1B91D" w:rsidR="0065295E" w:rsidRPr="001265B5" w:rsidRDefault="0065295E" w:rsidP="00232876">
            <w:pPr>
              <w:pStyle w:val="KeinLeerraum"/>
            </w:pP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9DAE1" w14:textId="77777777" w:rsidR="0065295E" w:rsidRPr="001265B5" w:rsidRDefault="0065295E" w:rsidP="00232876">
            <w:pPr>
              <w:pStyle w:val="KeinLeerraum"/>
            </w:pPr>
          </w:p>
        </w:tc>
      </w:tr>
      <w:tr w:rsidR="0065295E" w:rsidRPr="001265B5" w14:paraId="5B2E82C6" w14:textId="0F5ECBE6" w:rsidTr="0065295E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5F4A" w14:textId="77777777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5839" w14:textId="5496CA86" w:rsidR="0065295E" w:rsidRPr="001265B5" w:rsidRDefault="0065295E" w:rsidP="00232876">
            <w:pPr>
              <w:pStyle w:val="Feld"/>
            </w:pPr>
            <w:r>
              <w:t xml:space="preserve">Datum </w:t>
            </w:r>
          </w:p>
        </w:tc>
        <w:sdt>
          <w:sdtPr>
            <w:id w:val="-1424941974"/>
            <w:placeholder>
              <w:docPart w:val="9FC89CD944E34575A8D908B75081D2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C0E815" w14:textId="2584A82D" w:rsidR="0065295E" w:rsidRPr="001265B5" w:rsidRDefault="0065295E" w:rsidP="00232876">
                <w:pPr>
                  <w:pStyle w:val="Feld"/>
                </w:pPr>
                <w:r w:rsidRPr="001265B5">
                  <w:rPr>
                    <w:lang w:bidi="de-DE"/>
                  </w:rPr>
                  <w:t>Unterschrift der Person, die das Formular übermittelt</w:t>
                </w:r>
              </w:p>
            </w:tc>
          </w:sdtContent>
        </w:sdt>
      </w:tr>
    </w:tbl>
    <w:p w14:paraId="225BD4E7" w14:textId="77777777" w:rsidR="00687CFB" w:rsidRPr="001265B5" w:rsidRDefault="00687CFB"/>
    <w:sectPr w:rsidR="00687CFB" w:rsidRPr="001265B5" w:rsidSect="00CF3F9C">
      <w:headerReference w:type="default" r:id="rId11"/>
      <w:pgSz w:w="11906" w:h="16838" w:code="9"/>
      <w:pgMar w:top="426" w:right="576" w:bottom="142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11F79" w14:textId="77777777" w:rsidR="00AE51A6" w:rsidRDefault="00AE51A6" w:rsidP="001A0130">
      <w:pPr>
        <w:spacing w:after="0" w:line="240" w:lineRule="auto"/>
      </w:pPr>
      <w:r>
        <w:separator/>
      </w:r>
    </w:p>
  </w:endnote>
  <w:endnote w:type="continuationSeparator" w:id="0">
    <w:p w14:paraId="7134E172" w14:textId="77777777" w:rsidR="00AE51A6" w:rsidRDefault="00AE51A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59F38" w14:textId="77777777" w:rsidR="00AE51A6" w:rsidRDefault="00AE51A6" w:rsidP="001A0130">
      <w:pPr>
        <w:spacing w:after="0" w:line="240" w:lineRule="auto"/>
      </w:pPr>
      <w:r>
        <w:separator/>
      </w:r>
    </w:p>
  </w:footnote>
  <w:footnote w:type="continuationSeparator" w:id="0">
    <w:p w14:paraId="33ACDD62" w14:textId="77777777" w:rsidR="00AE51A6" w:rsidRDefault="00AE51A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7836" w14:textId="77777777" w:rsidR="001A0130" w:rsidRDefault="00FD35A6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51B27F" wp14:editId="03398B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ec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ec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Bild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e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e 22" descr="Aktualisierung von Symbolinformatione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ihandform: Form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ihandform: Form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F3180" id="Gruppe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zvNZSCAAAAGXRFWHRTb2Z0d2FyZQBBZG9iZSBJbWFnZVJlYWR5ccllPAAA&#10;AyZpVFh0WE1MOmNvbS5hZG9iZS54bXAAAAAA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">
              <v:rect id="Rechteck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eck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e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pe 22" o:spid="_x0000_s1032" alt="Aktualisierung von Symbolinformatione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ihandform: Form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ihandform: Form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6B2DEA"/>
    <w:multiLevelType w:val="hybridMultilevel"/>
    <w:tmpl w:val="E5B4ECEC"/>
    <w:lvl w:ilvl="0" w:tplc="D4CA0396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72D77"/>
    <w:multiLevelType w:val="hybridMultilevel"/>
    <w:tmpl w:val="41CA5B3A"/>
    <w:lvl w:ilvl="0" w:tplc="9E9AF6D0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" w15:restartNumberingAfterBreak="0">
    <w:nsid w:val="3EA91CF2"/>
    <w:multiLevelType w:val="hybridMultilevel"/>
    <w:tmpl w:val="74C405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82F25"/>
    <w:multiLevelType w:val="hybridMultilevel"/>
    <w:tmpl w:val="CC9C0DB6"/>
    <w:lvl w:ilvl="0" w:tplc="67D6DB0A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5" w15:restartNumberingAfterBreak="0">
    <w:nsid w:val="48BC13E1"/>
    <w:multiLevelType w:val="hybridMultilevel"/>
    <w:tmpl w:val="0C72C568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A5954"/>
    <w:multiLevelType w:val="hybridMultilevel"/>
    <w:tmpl w:val="45B6ED40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numm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0870494">
    <w:abstractNumId w:val="7"/>
  </w:num>
  <w:num w:numId="2" w16cid:durableId="930893154">
    <w:abstractNumId w:val="0"/>
  </w:num>
  <w:num w:numId="3" w16cid:durableId="144204647">
    <w:abstractNumId w:val="3"/>
  </w:num>
  <w:num w:numId="4" w16cid:durableId="1460685551">
    <w:abstractNumId w:val="6"/>
  </w:num>
  <w:num w:numId="5" w16cid:durableId="624851971">
    <w:abstractNumId w:val="5"/>
  </w:num>
  <w:num w:numId="6" w16cid:durableId="1397439409">
    <w:abstractNumId w:val="4"/>
  </w:num>
  <w:num w:numId="7" w16cid:durableId="579874647">
    <w:abstractNumId w:val="2"/>
  </w:num>
  <w:num w:numId="8" w16cid:durableId="271665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679F6"/>
    <w:rsid w:val="000208C7"/>
    <w:rsid w:val="001265B5"/>
    <w:rsid w:val="00131D71"/>
    <w:rsid w:val="001A0130"/>
    <w:rsid w:val="00232876"/>
    <w:rsid w:val="002512C8"/>
    <w:rsid w:val="00254172"/>
    <w:rsid w:val="00267116"/>
    <w:rsid w:val="002E1C6B"/>
    <w:rsid w:val="002F58E0"/>
    <w:rsid w:val="00355DEE"/>
    <w:rsid w:val="00381C26"/>
    <w:rsid w:val="003B49EC"/>
    <w:rsid w:val="003D55FB"/>
    <w:rsid w:val="00402433"/>
    <w:rsid w:val="0045342C"/>
    <w:rsid w:val="004B47A9"/>
    <w:rsid w:val="004F0368"/>
    <w:rsid w:val="00555D29"/>
    <w:rsid w:val="005A20B8"/>
    <w:rsid w:val="005D2B06"/>
    <w:rsid w:val="005E6FA8"/>
    <w:rsid w:val="0065295E"/>
    <w:rsid w:val="006662D2"/>
    <w:rsid w:val="00687CFB"/>
    <w:rsid w:val="00696B6E"/>
    <w:rsid w:val="006A5F0E"/>
    <w:rsid w:val="006A61D1"/>
    <w:rsid w:val="006C28FD"/>
    <w:rsid w:val="006C2A38"/>
    <w:rsid w:val="006E133D"/>
    <w:rsid w:val="007718C6"/>
    <w:rsid w:val="007912DE"/>
    <w:rsid w:val="0079481F"/>
    <w:rsid w:val="007A0456"/>
    <w:rsid w:val="007B3107"/>
    <w:rsid w:val="007D620E"/>
    <w:rsid w:val="008045C5"/>
    <w:rsid w:val="00831713"/>
    <w:rsid w:val="00835F7E"/>
    <w:rsid w:val="00862B1A"/>
    <w:rsid w:val="00866BB6"/>
    <w:rsid w:val="00872D54"/>
    <w:rsid w:val="008C5280"/>
    <w:rsid w:val="008C5BB3"/>
    <w:rsid w:val="00944B5C"/>
    <w:rsid w:val="009679F6"/>
    <w:rsid w:val="009721E4"/>
    <w:rsid w:val="009A1B9C"/>
    <w:rsid w:val="009A73B2"/>
    <w:rsid w:val="009E70CA"/>
    <w:rsid w:val="00A60172"/>
    <w:rsid w:val="00A9030C"/>
    <w:rsid w:val="00AE51A6"/>
    <w:rsid w:val="00AE5734"/>
    <w:rsid w:val="00B121FD"/>
    <w:rsid w:val="00B35D1F"/>
    <w:rsid w:val="00BA66C3"/>
    <w:rsid w:val="00CB16D2"/>
    <w:rsid w:val="00CD05DC"/>
    <w:rsid w:val="00CD5B0D"/>
    <w:rsid w:val="00CF3F9C"/>
    <w:rsid w:val="00D3623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0E342"/>
  <w15:chartTrackingRefBased/>
  <w15:docId w15:val="{A9F8F37E-B1A7-4238-AE36-40A17BFC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ch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Web"/>
    <w:next w:val="Standard"/>
    <w:link w:val="TitelZchn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tzhaltertext">
    <w:name w:val="Placeholder Text"/>
    <w:basedOn w:val="Absatz-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vorhebung">
    <w:name w:val="Emphasis"/>
    <w:basedOn w:val="Absatz-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eld">
    <w:name w:val="Feld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ch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Beschriftungen">
    <w:name w:val="Beschriftungen"/>
    <w:basedOn w:val="Standard"/>
    <w:qFormat/>
    <w:rsid w:val="00FD35A6"/>
    <w:pPr>
      <w:spacing w:after="0"/>
    </w:pPr>
    <w:rPr>
      <w:sz w:val="18"/>
    </w:rPr>
  </w:style>
  <w:style w:type="table" w:customStyle="1" w:styleId="ffnungszeiten">
    <w:name w:val="Öffnungszeiten"/>
    <w:basedOn w:val="NormaleTabel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lass\AppData\Roaming\Microsoft\Templates\Praxisaktualisierung%20f&#252;r%20das%20Gesundheitswe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BFE3F1D9AF474DB55DCA13302EE0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BB7E7-32F4-485B-8FBB-5B3C1261FBD5}"/>
      </w:docPartPr>
      <w:docPartBody>
        <w:p w:rsidR="00812BFF" w:rsidRDefault="00095A26">
          <w:pPr>
            <w:pStyle w:val="26BFE3F1D9AF474DB55DCA13302EE005"/>
          </w:pPr>
          <w:r w:rsidRPr="002512C8">
            <w:rPr>
              <w:lang w:bidi="de-DE"/>
            </w:rPr>
            <w:t>Informationen zur Praxis</w:t>
          </w:r>
        </w:p>
      </w:docPartBody>
    </w:docPart>
    <w:docPart>
      <w:docPartPr>
        <w:name w:val="9FC89CD944E34575A8D908B75081D2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69314-495A-45BE-BB44-FB612678D3DA}"/>
      </w:docPartPr>
      <w:docPartBody>
        <w:p w:rsidR="00B91CB6" w:rsidRDefault="00B91CB6" w:rsidP="00B91CB6">
          <w:pPr>
            <w:pStyle w:val="9FC89CD944E34575A8D908B75081D2F6"/>
          </w:pPr>
          <w:r w:rsidRPr="002512C8">
            <w:rPr>
              <w:lang w:bidi="de-DE"/>
            </w:rPr>
            <w:t>Unterschrift der Person, die das Formular übermittelt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26"/>
    <w:rsid w:val="00095A26"/>
    <w:rsid w:val="00680C4F"/>
    <w:rsid w:val="00783AC6"/>
    <w:rsid w:val="007912DE"/>
    <w:rsid w:val="00812BFF"/>
    <w:rsid w:val="009A73B2"/>
    <w:rsid w:val="00B35D1F"/>
    <w:rsid w:val="00B9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6BFE3F1D9AF474DB55DCA13302EE005">
    <w:name w:val="26BFE3F1D9AF474DB55DCA13302EE005"/>
  </w:style>
  <w:style w:type="character" w:styleId="Hervorhebung">
    <w:name w:val="Emphasis"/>
    <w:basedOn w:val="Absatz-Standardschriftart"/>
    <w:uiPriority w:val="20"/>
    <w:qFormat/>
    <w:rsid w:val="00095A26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FC89CD944E34575A8D908B75081D2F6">
    <w:name w:val="9FC89CD944E34575A8D908B75081D2F6"/>
    <w:rsid w:val="00B91CB6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Praxisaktualisierung für das Gesundheitswesen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Trube</dc:creator>
  <cp:keywords/>
  <dc:description/>
  <cp:lastModifiedBy>Astrid Trube</cp:lastModifiedBy>
  <cp:revision>4</cp:revision>
  <cp:lastPrinted>2024-06-05T10:53:00Z</cp:lastPrinted>
  <dcterms:created xsi:type="dcterms:W3CDTF">2025-06-27T10:55:00Z</dcterms:created>
  <dcterms:modified xsi:type="dcterms:W3CDTF">2026-07-01T11:00:00Z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